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F56C12" w14:textId="3E6CDE5C" w:rsidR="00626F51" w:rsidRPr="00E045F0" w:rsidRDefault="00511042" w:rsidP="006022F8">
      <w:pPr>
        <w:jc w:val="right"/>
        <w:rPr>
          <w:rFonts w:asciiTheme="minorHAnsi" w:hAnsiTheme="minorHAnsi" w:cstheme="minorHAnsi"/>
        </w:rPr>
      </w:pPr>
      <w:r w:rsidRPr="00E045F0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671552" behindDoc="1" locked="0" layoutInCell="1" allowOverlap="1" wp14:anchorId="0B89E787" wp14:editId="5DBD337B">
                <wp:simplePos x="0" y="0"/>
                <wp:positionH relativeFrom="column">
                  <wp:posOffset>-567690</wp:posOffset>
                </wp:positionH>
                <wp:positionV relativeFrom="paragraph">
                  <wp:posOffset>-795020</wp:posOffset>
                </wp:positionV>
                <wp:extent cx="7219950" cy="1202690"/>
                <wp:effectExtent l="0" t="0" r="0" b="0"/>
                <wp:wrapNone/>
                <wp:docPr id="1742559012" name="Grupp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7219950" cy="1202690"/>
                          <a:chOff x="0" y="0"/>
                          <a:chExt cx="7219633" cy="1202690"/>
                        </a:xfrm>
                      </wpg:grpSpPr>
                      <pic:pic xmlns:pic="http://schemas.openxmlformats.org/drawingml/2006/picture">
                        <pic:nvPicPr>
                          <pic:cNvPr id="1133892970" name="image11.jpeg"/>
                          <pic:cNvPicPr>
                            <a:picLocks noChangeAspect="1"/>
                          </pic:cNvPicPr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2486025" y="385763"/>
                            <a:ext cx="2368550" cy="57912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560109086" name="Immagine 16"/>
                          <pic:cNvPicPr>
                            <a:picLocks noChangeAspect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995863" y="76200"/>
                            <a:ext cx="975360" cy="9753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05898633" name="Elemento grafico 19"/>
                          <pic:cNvPicPr>
                            <a:picLocks noChangeAspect="1"/>
                          </pic:cNvPicPr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438275" y="419100"/>
                            <a:ext cx="685800" cy="45720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60614833" name="Elemento grafico 5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2690" cy="120269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604940172" name="Immagine 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196013" y="71438"/>
                            <a:ext cx="1023620" cy="10236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group w14:anchorId="13E77949" id="Gruppo 5" o:spid="_x0000_s1026" style="position:absolute;margin-left:-44.7pt;margin-top:-62.6pt;width:568.5pt;height:94.7pt;z-index:-251644928" coordsize="72196,12026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11.jpeg" o:spid="_x0000_s1027" type="#_x0000_t75" style="position:absolute;left:24860;top:3857;width:23685;height:579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">
                  <v:imagedata r:id="rId13" o:title=""/>
                </v:shape>
                <v:shape id="Immagine 16" o:spid="_x0000_s1028" type="#_x0000_t75" style="position:absolute;left:49958;top:762;width:9754;height:97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">
                  <v:imagedata r:id="rId14" o:title=""/>
                </v:shape>
                <v:shape id="Elemento grafico 19" o:spid="_x0000_s1029" type="#_x0000_t75" style="position:absolute;left:14382;top:4191;width:6858;height:457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">
                  <v:imagedata r:id="rId15" o:title=""/>
                </v:shape>
                <v:shape id="Elemento grafico 5" o:spid="_x0000_s1030" type="#_x0000_t75" style="position:absolute;width:12026;height:120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">
                  <v:imagedata r:id="rId16" o:title=""/>
                </v:shape>
                <v:shape id="Immagine 3" o:spid="_x0000_s1031" type="#_x0000_t75" style="position:absolute;left:61960;top:714;width:10236;height:102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">
                  <v:imagedata r:id="rId17" o:title=""/>
                </v:shape>
              </v:group>
            </w:pict>
          </mc:Fallback>
        </mc:AlternateContent>
      </w:r>
    </w:p>
    <w:p w14:paraId="133FCB01" w14:textId="77777777" w:rsidR="00626F51" w:rsidRPr="00E045F0" w:rsidRDefault="00626F51" w:rsidP="00626F51">
      <w:pPr>
        <w:jc w:val="center"/>
        <w:rPr>
          <w:rFonts w:asciiTheme="minorHAnsi" w:hAnsiTheme="minorHAnsi" w:cstheme="minorHAnsi"/>
        </w:rPr>
      </w:pPr>
    </w:p>
    <w:p w14:paraId="115B9E63" w14:textId="77777777" w:rsidR="00DA764F" w:rsidRPr="00E045F0" w:rsidRDefault="00DA764F" w:rsidP="00DA764F">
      <w:pPr>
        <w:jc w:val="center"/>
        <w:rPr>
          <w:rFonts w:asciiTheme="minorHAnsi" w:hAnsiTheme="minorHAnsi" w:cstheme="minorHAnsi"/>
          <w:b/>
          <w:color w:val="006FC0"/>
        </w:rPr>
      </w:pPr>
      <w:r w:rsidRPr="00E045F0">
        <w:rPr>
          <w:rFonts w:asciiTheme="minorHAnsi" w:hAnsiTheme="minorHAnsi" w:cstheme="minorHAnsi"/>
          <w:b/>
          <w:color w:val="006FC0"/>
        </w:rPr>
        <w:t>ISTITUTO COMPRENSIVO STATALE “G.F. INGRASSIA”</w:t>
      </w:r>
    </w:p>
    <w:p w14:paraId="02D7F836" w14:textId="77777777" w:rsidR="00DA764F" w:rsidRPr="00E045F0" w:rsidRDefault="00DA764F" w:rsidP="00DA764F">
      <w:pPr>
        <w:jc w:val="center"/>
        <w:rPr>
          <w:rFonts w:asciiTheme="minorHAnsi" w:hAnsiTheme="minorHAnsi" w:cstheme="minorHAnsi"/>
          <w:bCs/>
          <w:color w:val="006FC0"/>
        </w:rPr>
      </w:pPr>
      <w:r w:rsidRPr="00E045F0">
        <w:rPr>
          <w:rFonts w:asciiTheme="minorHAnsi" w:hAnsiTheme="minorHAnsi" w:cstheme="minorHAnsi"/>
          <w:bCs/>
          <w:color w:val="006FC0"/>
        </w:rPr>
        <w:t>Scuola dell’Infanzia - Scuola primaria - Scuola secondaria di primo grado a indirizzo musicale</w:t>
      </w:r>
    </w:p>
    <w:p w14:paraId="3DA35ECF" w14:textId="73DC6194" w:rsidR="00DA764F" w:rsidRPr="00E045F0" w:rsidRDefault="00DA764F" w:rsidP="00DA764F">
      <w:pPr>
        <w:jc w:val="center"/>
        <w:rPr>
          <w:rFonts w:asciiTheme="minorHAnsi" w:hAnsiTheme="minorHAnsi" w:cstheme="minorHAnsi"/>
          <w:bCs/>
          <w:color w:val="006FC0"/>
        </w:rPr>
      </w:pPr>
      <w:r w:rsidRPr="00E045F0">
        <w:rPr>
          <w:rFonts w:asciiTheme="minorHAnsi" w:hAnsiTheme="minorHAnsi" w:cstheme="minorHAnsi"/>
          <w:bCs/>
          <w:color w:val="006FC0"/>
        </w:rPr>
        <w:t>Via Mons. Piemonte, 2 - 94017 REGALBUTO (</w:t>
      </w:r>
      <w:proofErr w:type="gramStart"/>
      <w:r w:rsidRPr="00E045F0">
        <w:rPr>
          <w:rFonts w:asciiTheme="minorHAnsi" w:hAnsiTheme="minorHAnsi" w:cstheme="minorHAnsi"/>
          <w:bCs/>
          <w:color w:val="006FC0"/>
        </w:rPr>
        <w:t>EN)</w:t>
      </w:r>
      <w:r w:rsidR="00511042" w:rsidRPr="00E045F0">
        <w:rPr>
          <w:rFonts w:asciiTheme="minorHAnsi" w:hAnsiTheme="minorHAnsi" w:cstheme="minorHAnsi"/>
          <w:bCs/>
          <w:color w:val="006FC0"/>
        </w:rPr>
        <w:t xml:space="preserve">  </w:t>
      </w:r>
      <w:r w:rsidRPr="00E045F0">
        <w:rPr>
          <w:rFonts w:asciiTheme="minorHAnsi" w:hAnsiTheme="minorHAnsi" w:cstheme="minorHAnsi"/>
          <w:bCs/>
          <w:color w:val="006FC0"/>
        </w:rPr>
        <w:t>Tel.</w:t>
      </w:r>
      <w:proofErr w:type="gramEnd"/>
      <w:r w:rsidRPr="00E045F0">
        <w:rPr>
          <w:rFonts w:asciiTheme="minorHAnsi" w:hAnsiTheme="minorHAnsi" w:cstheme="minorHAnsi"/>
          <w:bCs/>
          <w:color w:val="006FC0"/>
        </w:rPr>
        <w:t>/fax 0935/910031 ENIC816006 C.F. 80002480863</w:t>
      </w:r>
    </w:p>
    <w:p w14:paraId="3F78EF89" w14:textId="77777777" w:rsidR="00B57B01" w:rsidRPr="00E045F0" w:rsidRDefault="00DA764F" w:rsidP="00DA764F">
      <w:pPr>
        <w:jc w:val="center"/>
        <w:rPr>
          <w:rFonts w:asciiTheme="minorHAnsi" w:hAnsiTheme="minorHAnsi" w:cstheme="minorHAnsi"/>
          <w:bCs/>
          <w:color w:val="006FC0"/>
        </w:rPr>
      </w:pPr>
      <w:r w:rsidRPr="00E045F0">
        <w:rPr>
          <w:rFonts w:asciiTheme="minorHAnsi" w:hAnsiTheme="minorHAnsi" w:cstheme="minorHAnsi"/>
          <w:bCs/>
          <w:color w:val="006FC0"/>
        </w:rPr>
        <w:t xml:space="preserve">Cod. </w:t>
      </w:r>
      <w:r w:rsidR="004247C7" w:rsidRPr="00E045F0">
        <w:rPr>
          <w:rFonts w:asciiTheme="minorHAnsi" w:hAnsiTheme="minorHAnsi" w:cstheme="minorHAnsi"/>
          <w:bCs/>
          <w:color w:val="006FC0"/>
        </w:rPr>
        <w:t>I</w:t>
      </w:r>
      <w:r w:rsidRPr="00E045F0">
        <w:rPr>
          <w:rFonts w:asciiTheme="minorHAnsi" w:hAnsiTheme="minorHAnsi" w:cstheme="minorHAnsi"/>
          <w:bCs/>
          <w:color w:val="006FC0"/>
        </w:rPr>
        <w:t xml:space="preserve">PA: istsc_enic816006 – Cod. Univoco: UFEIH0 </w:t>
      </w:r>
    </w:p>
    <w:p w14:paraId="58172D1B" w14:textId="3C110D84" w:rsidR="00626F51" w:rsidRPr="00E045F0" w:rsidRDefault="00DA764F" w:rsidP="00F72AB1">
      <w:pPr>
        <w:jc w:val="center"/>
        <w:rPr>
          <w:rFonts w:asciiTheme="minorHAnsi" w:hAnsiTheme="minorHAnsi" w:cstheme="minorHAnsi"/>
          <w:bCs/>
          <w:color w:val="0562C1"/>
          <w:u w:val="single" w:color="0562C1"/>
        </w:rPr>
      </w:pPr>
      <w:r w:rsidRPr="00E045F0">
        <w:rPr>
          <w:rFonts w:asciiTheme="minorHAnsi" w:hAnsiTheme="minorHAnsi" w:cstheme="minorHAnsi"/>
          <w:bCs/>
          <w:color w:val="006FC0"/>
        </w:rPr>
        <w:t xml:space="preserve">E-mail: ENIC816006@istruzione.it PEC: </w:t>
      </w:r>
      <w:hyperlink r:id="rId18" w:history="1">
        <w:r w:rsidR="00511042" w:rsidRPr="00E045F0">
          <w:rPr>
            <w:rStyle w:val="Collegamentoipertestuale"/>
            <w:rFonts w:asciiTheme="minorHAnsi" w:hAnsiTheme="minorHAnsi" w:cstheme="minorHAnsi"/>
            <w:bCs/>
          </w:rPr>
          <w:t>ENIC816006@PEC.istruzione.it</w:t>
        </w:r>
      </w:hyperlink>
      <w:r w:rsidR="00511042" w:rsidRPr="00E045F0">
        <w:rPr>
          <w:rFonts w:asciiTheme="minorHAnsi" w:hAnsiTheme="minorHAnsi" w:cstheme="minorHAnsi"/>
          <w:bCs/>
          <w:color w:val="006FC0"/>
        </w:rPr>
        <w:t xml:space="preserve">  </w:t>
      </w:r>
      <w:hyperlink r:id="rId19" w:history="1">
        <w:r w:rsidR="00F72AB1" w:rsidRPr="00E045F0">
          <w:rPr>
            <w:rStyle w:val="Collegamentoipertestuale"/>
            <w:rFonts w:asciiTheme="minorHAnsi" w:hAnsiTheme="minorHAnsi" w:cstheme="minorHAnsi"/>
            <w:bCs/>
          </w:rPr>
          <w:t>https://icregalbuto.edu.it</w:t>
        </w:r>
        <w:r w:rsidR="00511042" w:rsidRPr="00E045F0">
          <w:rPr>
            <w:rStyle w:val="Collegamentoipertestuale"/>
            <w:rFonts w:asciiTheme="minorHAnsi" w:hAnsiTheme="minorHAnsi" w:cstheme="minorHAnsi"/>
            <w:bCs/>
            <w:noProof/>
          </w:rPr>
          <mc:AlternateContent>
            <mc:Choice Requires="wps">
              <w:drawing>
                <wp:anchor distT="0" distB="0" distL="114300" distR="114300" simplePos="0" relativeHeight="251628544" behindDoc="1" locked="0" layoutInCell="1" allowOverlap="1" wp14:anchorId="4483EC8D" wp14:editId="15A02751">
                  <wp:simplePos x="0" y="0"/>
                  <wp:positionH relativeFrom="margin">
                    <wp:posOffset>-396240</wp:posOffset>
                  </wp:positionH>
                  <wp:positionV relativeFrom="paragraph">
                    <wp:posOffset>205105</wp:posOffset>
                  </wp:positionV>
                  <wp:extent cx="6800850" cy="11430"/>
                  <wp:effectExtent l="19050" t="19050" r="0" b="7620"/>
                  <wp:wrapNone/>
                  <wp:docPr id="282012441" name="Connettore diritt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CnPr>
                          <a:cxnSpLocks noChangeShapeType="1"/>
                        </wps:cNvCnPr>
                        <wps:spPr bwMode="auto">
                          <a:xfrm flipV="1">
                            <a:off x="0" y="0"/>
                            <a:ext cx="6800850" cy="11430"/>
                          </a:xfrm>
                          <a:prstGeom prst="line">
                            <a:avLst/>
                          </a:prstGeom>
                          <a:noFill/>
                          <a:ln w="38100">
                            <a:solidFill>
                              <a:srgbClr val="5B9BD4"/>
                            </a:solidFill>
                            <a:round/>
                            <a:headEnd/>
                            <a:tailEnd/>
                          </a:ln>
                        </wps:spPr>
                        <wps:bodyPr/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 xmlns:w16cei="http://schemas.microsoft.com/office/word/2026/wordml/cei">
              <w:pict>
                <v:line w14:anchorId="025A2130" id="Connettore diritto 3" o:spid="_x0000_s1026" style="position:absolute;flip:y;z-index:-2516879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31.2pt,16.15pt" to="504.3pt,17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" strokecolor="#5b9bd4" strokeweight="3pt">
                  <w10:wrap anchorx="margin"/>
                </v:line>
              </w:pict>
            </mc:Fallback>
          </mc:AlternateContent>
        </w:r>
      </w:hyperlink>
    </w:p>
    <w:p w14:paraId="0C2A3A9B" w14:textId="77777777" w:rsidR="00422826" w:rsidRPr="00E045F0" w:rsidRDefault="00422826" w:rsidP="00813E95">
      <w:pPr>
        <w:tabs>
          <w:tab w:val="left" w:pos="1325"/>
        </w:tabs>
        <w:rPr>
          <w:rFonts w:asciiTheme="minorHAnsi" w:hAnsiTheme="minorHAnsi" w:cstheme="minorHAnsi"/>
        </w:rPr>
      </w:pPr>
    </w:p>
    <w:p w14:paraId="00F8545B" w14:textId="77777777" w:rsidR="00C556A9" w:rsidRDefault="00C556A9" w:rsidP="00C556A9">
      <w:pPr>
        <w:widowControl/>
        <w:adjustRightInd w:val="0"/>
        <w:jc w:val="right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</w:p>
    <w:p w14:paraId="7C1E6B94" w14:textId="77777777" w:rsidR="00C556A9" w:rsidRDefault="00C556A9" w:rsidP="00C556A9">
      <w:pPr>
        <w:tabs>
          <w:tab w:val="left" w:pos="1325"/>
        </w:tabs>
        <w:rPr>
          <w:rFonts w:asciiTheme="minorHAnsi" w:hAnsiTheme="minorHAnsi" w:cstheme="minorHAnsi"/>
        </w:rPr>
      </w:pPr>
      <w:r w:rsidRPr="00E045F0">
        <w:rPr>
          <w:rFonts w:asciiTheme="minorHAnsi" w:hAnsiTheme="minorHAnsi" w:cstheme="minorHAnsi"/>
        </w:rPr>
        <w:t>Regalbuto, data segnatura</w:t>
      </w:r>
    </w:p>
    <w:p w14:paraId="361200FB" w14:textId="77777777" w:rsidR="00C556A9" w:rsidRPr="00E045F0" w:rsidRDefault="00C556A9" w:rsidP="00C556A9">
      <w:pPr>
        <w:tabs>
          <w:tab w:val="left" w:pos="1325"/>
        </w:tabs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Circolare n. </w:t>
      </w:r>
    </w:p>
    <w:p w14:paraId="3A2E7968" w14:textId="634CE850" w:rsidR="007B1D68" w:rsidRPr="007B1D68" w:rsidRDefault="007B1D68" w:rsidP="007B1D68">
      <w:pPr>
        <w:jc w:val="right"/>
        <w:rPr>
          <w:rFonts w:asciiTheme="minorHAnsi" w:hAnsiTheme="minorHAnsi" w:cstheme="minorHAnsi"/>
        </w:rPr>
      </w:pPr>
      <w:r w:rsidRPr="007B1D68">
        <w:rPr>
          <w:rFonts w:asciiTheme="minorHAnsi" w:hAnsiTheme="minorHAnsi" w:cstheme="minorHAnsi"/>
        </w:rPr>
        <w:t xml:space="preserve">Ai </w:t>
      </w:r>
      <w:r>
        <w:rPr>
          <w:rFonts w:asciiTheme="minorHAnsi" w:hAnsiTheme="minorHAnsi" w:cstheme="minorHAnsi"/>
        </w:rPr>
        <w:t>G</w:t>
      </w:r>
      <w:r w:rsidRPr="007B1D68">
        <w:rPr>
          <w:rFonts w:asciiTheme="minorHAnsi" w:hAnsiTheme="minorHAnsi" w:cstheme="minorHAnsi"/>
        </w:rPr>
        <w:t xml:space="preserve">enitori degli </w:t>
      </w:r>
      <w:r>
        <w:rPr>
          <w:rFonts w:asciiTheme="minorHAnsi" w:hAnsiTheme="minorHAnsi" w:cstheme="minorHAnsi"/>
        </w:rPr>
        <w:t>Studenti</w:t>
      </w:r>
      <w:r w:rsidRPr="007B1D68">
        <w:rPr>
          <w:rFonts w:asciiTheme="minorHAnsi" w:hAnsiTheme="minorHAnsi" w:cstheme="minorHAnsi"/>
        </w:rPr>
        <w:t xml:space="preserve"> del percorso ad indirizzo musicale</w:t>
      </w:r>
    </w:p>
    <w:p w14:paraId="23F450FE" w14:textId="77777777" w:rsidR="007B1D68" w:rsidRPr="007B1D68" w:rsidRDefault="007B1D68" w:rsidP="007B1D68">
      <w:pPr>
        <w:jc w:val="right"/>
        <w:rPr>
          <w:rFonts w:asciiTheme="minorHAnsi" w:hAnsiTheme="minorHAnsi" w:cstheme="minorHAnsi"/>
        </w:rPr>
      </w:pPr>
      <w:r w:rsidRPr="007B1D68">
        <w:rPr>
          <w:rFonts w:asciiTheme="minorHAnsi" w:hAnsiTheme="minorHAnsi" w:cstheme="minorHAnsi"/>
        </w:rPr>
        <w:t>Ai Docenti di strumento musicale</w:t>
      </w:r>
    </w:p>
    <w:p w14:paraId="4ECBDC40" w14:textId="77777777" w:rsidR="00C556A9" w:rsidRPr="00C556A9" w:rsidRDefault="00C556A9" w:rsidP="00C556A9">
      <w:pPr>
        <w:jc w:val="right"/>
        <w:rPr>
          <w:rFonts w:asciiTheme="minorHAnsi" w:hAnsiTheme="minorHAnsi" w:cstheme="minorHAnsi"/>
        </w:rPr>
      </w:pPr>
      <w:r w:rsidRPr="00C556A9">
        <w:rPr>
          <w:rFonts w:asciiTheme="minorHAnsi" w:hAnsiTheme="minorHAnsi" w:cstheme="minorHAnsi"/>
        </w:rPr>
        <w:t>Al Personale ATA</w:t>
      </w:r>
    </w:p>
    <w:p w14:paraId="7DCD5A63" w14:textId="77777777" w:rsidR="00C556A9" w:rsidRDefault="00C556A9" w:rsidP="00C556A9">
      <w:pPr>
        <w:jc w:val="right"/>
        <w:rPr>
          <w:rFonts w:asciiTheme="minorHAnsi" w:hAnsiTheme="minorHAnsi" w:cstheme="minorHAnsi"/>
        </w:rPr>
      </w:pPr>
      <w:r w:rsidRPr="00C556A9">
        <w:rPr>
          <w:rFonts w:asciiTheme="minorHAnsi" w:hAnsiTheme="minorHAnsi" w:cstheme="minorHAnsi"/>
        </w:rPr>
        <w:t>Al DSGA</w:t>
      </w:r>
    </w:p>
    <w:p w14:paraId="6FC98D35" w14:textId="77777777" w:rsidR="00C556A9" w:rsidRDefault="00C556A9" w:rsidP="00C556A9">
      <w:pPr>
        <w:jc w:val="right"/>
        <w:rPr>
          <w:rFonts w:asciiTheme="minorHAnsi" w:hAnsiTheme="minorHAnsi" w:cstheme="minorHAnsi"/>
        </w:rPr>
      </w:pPr>
      <w:r w:rsidRPr="00C556A9">
        <w:rPr>
          <w:rFonts w:asciiTheme="minorHAnsi" w:hAnsiTheme="minorHAnsi" w:cstheme="minorHAnsi"/>
        </w:rPr>
        <w:t>Atti – sito WEB della scuola</w:t>
      </w:r>
    </w:p>
    <w:p w14:paraId="3CA7993B" w14:textId="36FC8A29" w:rsidR="007B1D68" w:rsidRPr="007B1D68" w:rsidRDefault="007B1D68" w:rsidP="007B1D68">
      <w:pPr>
        <w:autoSpaceDE/>
        <w:autoSpaceDN/>
        <w:spacing w:before="372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O</w:t>
      </w: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GGETTO</w:t>
      </w: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 xml:space="preserve">: </w:t>
      </w:r>
      <w:r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 xml:space="preserve">Circolare n. </w:t>
      </w: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Calendario degli impegni iniziali e organizzazione oraria delle lezioni di Strumento Musicale (Secondaria di primo grado) – A.S. 2026/2027</w:t>
      </w:r>
    </w:p>
    <w:p w14:paraId="04AE417B" w14:textId="77777777" w:rsidR="007B1D68" w:rsidRPr="007B1D68" w:rsidRDefault="007B1D68" w:rsidP="007B1D68">
      <w:pPr>
        <w:autoSpaceDE/>
        <w:autoSpaceDN/>
        <w:spacing w:before="372"/>
        <w:jc w:val="both"/>
        <w:rPr>
          <w:rFonts w:asciiTheme="minorHAnsi" w:eastAsia="Times New Roman" w:hAnsiTheme="minorHAnsi" w:cstheme="minorHAnsi"/>
          <w:color w:val="000000"/>
          <w:lang w:eastAsia="it-IT"/>
        </w:rPr>
      </w:pPr>
      <w:r w:rsidRPr="007B1D68">
        <w:rPr>
          <w:rFonts w:asciiTheme="minorHAnsi" w:eastAsia="Times New Roman" w:hAnsiTheme="minorHAnsi" w:cstheme="minorHAnsi"/>
          <w:color w:val="000000"/>
          <w:lang w:eastAsia="it-IT"/>
        </w:rPr>
        <w:t>Si comunicano di seguito gli impegni e le modalità organizzative per l’avvio delle attività didattiche del percorso ad indirizzo musicale per il corrente anno scolastico.</w:t>
      </w:r>
    </w:p>
    <w:p w14:paraId="2C12C561" w14:textId="114D11D3" w:rsidR="007B1D68" w:rsidRPr="007B1D68" w:rsidRDefault="007B1D68" w:rsidP="007B1D68">
      <w:pPr>
        <w:pStyle w:val="Paragrafoelenco"/>
        <w:numPr>
          <w:ilvl w:val="0"/>
          <w:numId w:val="8"/>
        </w:numPr>
        <w:autoSpaceDE/>
        <w:autoSpaceDN/>
        <w:spacing w:before="372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 xml:space="preserve">Lunedì 14 settembre 2026 </w:t>
      </w:r>
    </w:p>
    <w:p w14:paraId="672AEED5" w14:textId="6E4CD83F" w:rsidR="007B1D68" w:rsidRPr="007B1D68" w:rsidRDefault="007B1D68" w:rsidP="007B1D68">
      <w:pPr>
        <w:autoSpaceDE/>
        <w:autoSpaceDN/>
        <w:spacing w:before="372"/>
        <w:rPr>
          <w:rFonts w:asciiTheme="minorHAnsi" w:eastAsia="Times New Roman" w:hAnsiTheme="minorHAnsi" w:cstheme="minorHAnsi"/>
          <w:color w:val="000000"/>
          <w:lang w:eastAsia="it-IT"/>
        </w:rPr>
      </w:pPr>
      <w:r w:rsidRPr="007B1D68">
        <w:rPr>
          <w:rFonts w:asciiTheme="minorHAnsi" w:eastAsia="Times New Roman" w:hAnsiTheme="minorHAnsi" w:cstheme="minorHAnsi"/>
          <w:color w:val="000000"/>
          <w:lang w:eastAsia="it-IT"/>
        </w:rPr>
        <w:t xml:space="preserve">Ore 8.30 Presentazione del team dei docenti di strumento agli </w:t>
      </w:r>
      <w:r w:rsidR="0024216D">
        <w:rPr>
          <w:rFonts w:asciiTheme="minorHAnsi" w:eastAsia="Times New Roman" w:hAnsiTheme="minorHAnsi" w:cstheme="minorHAnsi"/>
          <w:color w:val="000000"/>
          <w:lang w:eastAsia="it-IT"/>
        </w:rPr>
        <w:t>studenti</w:t>
      </w:r>
      <w:r w:rsidRPr="007B1D68">
        <w:rPr>
          <w:rFonts w:asciiTheme="minorHAnsi" w:eastAsia="Times New Roman" w:hAnsiTheme="minorHAnsi" w:cstheme="minorHAnsi"/>
          <w:color w:val="000000"/>
          <w:lang w:eastAsia="it-IT"/>
        </w:rPr>
        <w:t xml:space="preserve"> e alle famiglie</w:t>
      </w:r>
    </w:p>
    <w:p w14:paraId="75193DFD" w14:textId="432CFBBA" w:rsidR="007B1D68" w:rsidRPr="007B1D68" w:rsidRDefault="007B1D68" w:rsidP="007B1D68">
      <w:pPr>
        <w:autoSpaceDE/>
        <w:autoSpaceDN/>
        <w:spacing w:before="372"/>
        <w:rPr>
          <w:rFonts w:asciiTheme="minorHAnsi" w:eastAsia="Times New Roman" w:hAnsiTheme="minorHAnsi" w:cstheme="minorHAnsi"/>
          <w:color w:val="000000"/>
          <w:lang w:eastAsia="it-IT"/>
        </w:rPr>
      </w:pPr>
      <w:r w:rsidRPr="007B1D68">
        <w:rPr>
          <w:rFonts w:asciiTheme="minorHAnsi" w:eastAsia="Times New Roman" w:hAnsiTheme="minorHAnsi" w:cstheme="minorHAnsi"/>
          <w:color w:val="000000"/>
          <w:lang w:eastAsia="it-IT"/>
        </w:rPr>
        <w:t xml:space="preserve">Ore 10:00 I docenti di strumento musicale saranno presentati ai genitori degli </w:t>
      </w:r>
      <w:r w:rsidR="0024216D">
        <w:rPr>
          <w:rFonts w:asciiTheme="minorHAnsi" w:eastAsia="Times New Roman" w:hAnsiTheme="minorHAnsi" w:cstheme="minorHAnsi"/>
          <w:color w:val="000000"/>
          <w:lang w:eastAsia="it-IT"/>
        </w:rPr>
        <w:t>studenti</w:t>
      </w:r>
      <w:r w:rsidRPr="007B1D68">
        <w:rPr>
          <w:rFonts w:asciiTheme="minorHAnsi" w:eastAsia="Times New Roman" w:hAnsiTheme="minorHAnsi" w:cstheme="minorHAnsi"/>
          <w:color w:val="000000"/>
          <w:lang w:eastAsia="it-IT"/>
        </w:rPr>
        <w:t>, con i quali terranno un primo incontro organizzativo per illustrare l'offerta formativa e le modalità di svolgimento del percorso.</w:t>
      </w:r>
    </w:p>
    <w:p w14:paraId="646C003B" w14:textId="4AF2C343" w:rsidR="007B1D68" w:rsidRPr="007B1D68" w:rsidRDefault="007B1D68" w:rsidP="007B1D68">
      <w:pPr>
        <w:pStyle w:val="Paragrafoelenco"/>
        <w:numPr>
          <w:ilvl w:val="0"/>
          <w:numId w:val="8"/>
        </w:numPr>
        <w:autoSpaceDE/>
        <w:autoSpaceDN/>
        <w:spacing w:before="372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Martedì 15 settembre 2026 – Ore 12:00</w:t>
      </w:r>
    </w:p>
    <w:p w14:paraId="1E51B1E0" w14:textId="3AEA0DBE" w:rsidR="007B1D68" w:rsidRPr="0024216D" w:rsidRDefault="007B1D68" w:rsidP="007B1D68">
      <w:pPr>
        <w:autoSpaceDE/>
        <w:autoSpaceDN/>
        <w:spacing w:before="372"/>
        <w:rPr>
          <w:rFonts w:asciiTheme="minorHAnsi" w:eastAsia="Times New Roman" w:hAnsiTheme="minorHAnsi" w:cstheme="minorHAnsi"/>
          <w:color w:val="000000"/>
          <w:lang w:eastAsia="it-IT"/>
        </w:rPr>
      </w:pPr>
      <w:r w:rsidRPr="0024216D">
        <w:rPr>
          <w:rFonts w:asciiTheme="minorHAnsi" w:eastAsia="Times New Roman" w:hAnsiTheme="minorHAnsi" w:cstheme="minorHAnsi"/>
          <w:color w:val="000000"/>
          <w:lang w:eastAsia="it-IT"/>
        </w:rPr>
        <w:t xml:space="preserve">I docenti di strumento incontreranno direttamente gli </w:t>
      </w:r>
      <w:r w:rsidR="0024216D">
        <w:rPr>
          <w:rFonts w:asciiTheme="minorHAnsi" w:eastAsia="Times New Roman" w:hAnsiTheme="minorHAnsi" w:cstheme="minorHAnsi"/>
          <w:color w:val="000000"/>
          <w:lang w:eastAsia="it-IT"/>
        </w:rPr>
        <w:t>studenti</w:t>
      </w:r>
      <w:r w:rsidRPr="0024216D">
        <w:rPr>
          <w:rFonts w:asciiTheme="minorHAnsi" w:eastAsia="Times New Roman" w:hAnsiTheme="minorHAnsi" w:cstheme="minorHAnsi"/>
          <w:color w:val="000000"/>
          <w:lang w:eastAsia="it-IT"/>
        </w:rPr>
        <w:t xml:space="preserve"> per definire e coordinare l'organizzazione e l'articolazione oraria delle singole lezioni individuali e di insieme (saranno 2 alla settimana).</w:t>
      </w:r>
    </w:p>
    <w:p w14:paraId="3F58E397" w14:textId="77777777" w:rsidR="007B1D68" w:rsidRPr="007B1D68" w:rsidRDefault="007B1D68" w:rsidP="007B1D68">
      <w:pPr>
        <w:autoSpaceDE/>
        <w:autoSpaceDN/>
        <w:spacing w:before="372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Scaglionamento e Orario delle Lezioni</w:t>
      </w:r>
    </w:p>
    <w:p w14:paraId="501FEDCC" w14:textId="1BD863C5" w:rsidR="007B1D68" w:rsidRPr="007B1D68" w:rsidRDefault="007B1D68" w:rsidP="007B1D68">
      <w:pPr>
        <w:pStyle w:val="Paragrafoelenco"/>
        <w:numPr>
          <w:ilvl w:val="0"/>
          <w:numId w:val="8"/>
        </w:numPr>
        <w:autoSpaceDE/>
        <w:autoSpaceDN/>
        <w:spacing w:before="372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Prima Settimana (dal 14 al 18 settembre 2026)</w:t>
      </w:r>
    </w:p>
    <w:p w14:paraId="73F2920F" w14:textId="5AEDD823" w:rsidR="007B1D68" w:rsidRPr="0024216D" w:rsidRDefault="007B1D68" w:rsidP="007B1D68">
      <w:pPr>
        <w:autoSpaceDE/>
        <w:autoSpaceDN/>
        <w:spacing w:before="372"/>
        <w:rPr>
          <w:rFonts w:asciiTheme="minorHAnsi" w:eastAsia="Times New Roman" w:hAnsiTheme="minorHAnsi" w:cstheme="minorHAnsi"/>
          <w:color w:val="000000"/>
          <w:lang w:eastAsia="it-IT"/>
        </w:rPr>
      </w:pPr>
      <w:r w:rsidRPr="0024216D">
        <w:rPr>
          <w:rFonts w:asciiTheme="minorHAnsi" w:eastAsia="Times New Roman" w:hAnsiTheme="minorHAnsi" w:cstheme="minorHAnsi"/>
          <w:color w:val="000000"/>
          <w:lang w:eastAsia="it-IT"/>
        </w:rPr>
        <w:t xml:space="preserve">Le lezioni di strumento musicale si svolgeranno esclusivamente per gli </w:t>
      </w:r>
      <w:r w:rsidR="0024216D">
        <w:rPr>
          <w:rFonts w:asciiTheme="minorHAnsi" w:eastAsia="Times New Roman" w:hAnsiTheme="minorHAnsi" w:cstheme="minorHAnsi"/>
          <w:color w:val="000000"/>
          <w:lang w:eastAsia="it-IT"/>
        </w:rPr>
        <w:t>studenti</w:t>
      </w:r>
      <w:r w:rsidRPr="0024216D">
        <w:rPr>
          <w:rFonts w:asciiTheme="minorHAnsi" w:eastAsia="Times New Roman" w:hAnsiTheme="minorHAnsi" w:cstheme="minorHAnsi"/>
          <w:color w:val="000000"/>
          <w:lang w:eastAsia="it-IT"/>
        </w:rPr>
        <w:t xml:space="preserve"> delle classi seconde e terze, secondo la seguente scansione: Fascia oraria dalle ore 12:00 alle ore 14:00.</w:t>
      </w:r>
    </w:p>
    <w:p w14:paraId="3BDA3951" w14:textId="4152B1AC" w:rsidR="007B1D68" w:rsidRPr="007B1D68" w:rsidRDefault="007B1D68" w:rsidP="007B1D68">
      <w:pPr>
        <w:pStyle w:val="Paragrafoelenco"/>
        <w:numPr>
          <w:ilvl w:val="0"/>
          <w:numId w:val="8"/>
        </w:numPr>
        <w:autoSpaceDE/>
        <w:autoSpaceDN/>
        <w:spacing w:before="372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 xml:space="preserve">Seconda Settimana (dal 21 al 25 settembre 2026) </w:t>
      </w:r>
    </w:p>
    <w:p w14:paraId="3DD5B99C" w14:textId="19981989" w:rsidR="007B1D68" w:rsidRPr="0024216D" w:rsidRDefault="007B1D68" w:rsidP="007B1D68">
      <w:pPr>
        <w:autoSpaceDE/>
        <w:autoSpaceDN/>
        <w:spacing w:before="372"/>
        <w:rPr>
          <w:rFonts w:asciiTheme="minorHAnsi" w:eastAsia="Times New Roman" w:hAnsiTheme="minorHAnsi" w:cstheme="minorHAnsi"/>
          <w:color w:val="000000"/>
          <w:lang w:eastAsia="it-IT"/>
        </w:rPr>
      </w:pPr>
      <w:r w:rsidRPr="0024216D">
        <w:rPr>
          <w:rFonts w:asciiTheme="minorHAnsi" w:eastAsia="Times New Roman" w:hAnsiTheme="minorHAnsi" w:cstheme="minorHAnsi"/>
          <w:color w:val="000000"/>
          <w:lang w:eastAsia="it-IT"/>
        </w:rPr>
        <w:t xml:space="preserve">Le lezioni di strumento musicale si svolgeranno per tutti gli </w:t>
      </w:r>
      <w:r w:rsidR="0024216D">
        <w:rPr>
          <w:rFonts w:asciiTheme="minorHAnsi" w:eastAsia="Times New Roman" w:hAnsiTheme="minorHAnsi" w:cstheme="minorHAnsi"/>
          <w:color w:val="000000"/>
          <w:lang w:eastAsia="it-IT"/>
        </w:rPr>
        <w:t>studenti</w:t>
      </w:r>
      <w:r w:rsidRPr="0024216D">
        <w:rPr>
          <w:rFonts w:asciiTheme="minorHAnsi" w:eastAsia="Times New Roman" w:hAnsiTheme="minorHAnsi" w:cstheme="minorHAnsi"/>
          <w:color w:val="000000"/>
          <w:lang w:eastAsia="it-IT"/>
        </w:rPr>
        <w:t xml:space="preserve"> iscritti (classi prime, seconde e terze) secondo la seguente scansione:</w:t>
      </w:r>
    </w:p>
    <w:p w14:paraId="4B3E5FB3" w14:textId="13F0F27C" w:rsidR="007B1D68" w:rsidRPr="007B1D68" w:rsidRDefault="007B1D68" w:rsidP="007B1D68">
      <w:pPr>
        <w:pStyle w:val="Paragrafoelenco"/>
        <w:numPr>
          <w:ilvl w:val="0"/>
          <w:numId w:val="8"/>
        </w:numPr>
        <w:autoSpaceDE/>
        <w:autoSpaceDN/>
        <w:spacing w:before="372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lastRenderedPageBreak/>
        <w:t xml:space="preserve">Lunedì, </w:t>
      </w:r>
      <w:proofErr w:type="gramStart"/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Martedì</w:t>
      </w:r>
      <w:proofErr w:type="gramEnd"/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 xml:space="preserve"> e </w:t>
      </w:r>
      <w:proofErr w:type="gramStart"/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Mercoledì</w:t>
      </w:r>
      <w:proofErr w:type="gramEnd"/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: dalle ore 13:00 alle ore 16:00</w:t>
      </w:r>
    </w:p>
    <w:p w14:paraId="32EA418D" w14:textId="1D932D81" w:rsidR="007B1D68" w:rsidRPr="007B1D68" w:rsidRDefault="007B1D68" w:rsidP="007B1D68">
      <w:pPr>
        <w:pStyle w:val="Paragrafoelenco"/>
        <w:numPr>
          <w:ilvl w:val="0"/>
          <w:numId w:val="8"/>
        </w:numPr>
        <w:autoSpaceDE/>
        <w:autoSpaceDN/>
        <w:spacing w:before="372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 xml:space="preserve">Giovedì e </w:t>
      </w:r>
      <w:proofErr w:type="gramStart"/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Venerdì</w:t>
      </w:r>
      <w:proofErr w:type="gramEnd"/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: dalle ore 13:00 alle ore 15:00</w:t>
      </w:r>
    </w:p>
    <w:p w14:paraId="5FE18ACC" w14:textId="753496FE" w:rsidR="007B1D68" w:rsidRPr="007B1D68" w:rsidRDefault="007B1D68" w:rsidP="007B1D68">
      <w:pPr>
        <w:pStyle w:val="Paragrafoelenco"/>
        <w:numPr>
          <w:ilvl w:val="0"/>
          <w:numId w:val="8"/>
        </w:numPr>
        <w:autoSpaceDE/>
        <w:autoSpaceDN/>
        <w:spacing w:before="372"/>
        <w:rPr>
          <w:rFonts w:asciiTheme="minorHAnsi" w:eastAsia="Times New Roman" w:hAnsiTheme="minorHAnsi" w:cstheme="minorHAnsi"/>
          <w:b/>
          <w:bCs/>
          <w:color w:val="000000"/>
          <w:lang w:eastAsia="it-IT"/>
        </w:rPr>
      </w:pP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da</w:t>
      </w: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 xml:space="preserve"> </w:t>
      </w: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Lunedì</w:t>
      </w: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 xml:space="preserve"> </w:t>
      </w: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28 settembre 2026</w:t>
      </w:r>
      <w:r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 xml:space="preserve"> in poi</w:t>
      </w:r>
      <w:r w:rsidR="0024216D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>:</w:t>
      </w:r>
      <w:r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 xml:space="preserve"> </w:t>
      </w:r>
      <w:r w:rsidRPr="007B1D68">
        <w:rPr>
          <w:rFonts w:asciiTheme="minorHAnsi" w:eastAsia="Times New Roman" w:hAnsiTheme="minorHAnsi" w:cstheme="minorHAnsi"/>
          <w:b/>
          <w:bCs/>
          <w:color w:val="000000"/>
          <w:lang w:eastAsia="it-IT"/>
        </w:rPr>
        <w:t xml:space="preserve">Avvio del Regime Ordinario </w:t>
      </w:r>
    </w:p>
    <w:p w14:paraId="6A96A65F" w14:textId="77777777" w:rsidR="007B1D68" w:rsidRPr="007B1D68" w:rsidRDefault="007B1D68" w:rsidP="007B1D68">
      <w:pPr>
        <w:autoSpaceDE/>
        <w:autoSpaceDN/>
        <w:spacing w:before="372"/>
        <w:rPr>
          <w:rFonts w:asciiTheme="minorHAnsi" w:eastAsia="Times New Roman" w:hAnsiTheme="minorHAnsi" w:cstheme="minorHAnsi"/>
          <w:color w:val="000000"/>
          <w:lang w:eastAsia="it-IT"/>
        </w:rPr>
      </w:pPr>
      <w:r w:rsidRPr="007B1D68">
        <w:rPr>
          <w:rFonts w:asciiTheme="minorHAnsi" w:eastAsia="Times New Roman" w:hAnsiTheme="minorHAnsi" w:cstheme="minorHAnsi"/>
          <w:color w:val="000000"/>
          <w:lang w:eastAsia="it-IT"/>
        </w:rPr>
        <w:t>A partire da lunedì 28 settembre 2026, le lezioni per tutte le classi (prime, seconde e terze) si svolgeranno regolarmente secondo l'orario definitivo che verrà ufficialmente comunicato.</w:t>
      </w:r>
    </w:p>
    <w:p w14:paraId="68857A05" w14:textId="6543CDA1" w:rsidR="00C556A9" w:rsidRPr="0024216D" w:rsidRDefault="0024216D" w:rsidP="0024216D">
      <w:pPr>
        <w:autoSpaceDE/>
        <w:autoSpaceDN/>
        <w:spacing w:before="372"/>
        <w:rPr>
          <w:rFonts w:asciiTheme="minorHAnsi" w:eastAsia="Times New Roman" w:hAnsiTheme="minorHAnsi" w:cstheme="minorHAnsi"/>
          <w:color w:val="000000"/>
          <w:lang w:eastAsia="it-IT"/>
        </w:rPr>
      </w:pPr>
      <w:r w:rsidRPr="0024216D">
        <w:rPr>
          <w:rFonts w:asciiTheme="minorHAnsi" w:eastAsia="Times New Roman" w:hAnsiTheme="minorHAnsi" w:cstheme="minorHAnsi"/>
          <w:color w:val="000000"/>
          <w:lang w:eastAsia="it-IT"/>
        </w:rPr>
        <w:t xml:space="preserve">Nel ringraziare </w:t>
      </w:r>
      <w:r w:rsidR="007B1D68" w:rsidRPr="0024216D">
        <w:rPr>
          <w:rFonts w:asciiTheme="minorHAnsi" w:eastAsia="Times New Roman" w:hAnsiTheme="minorHAnsi" w:cstheme="minorHAnsi"/>
          <w:color w:val="000000"/>
          <w:lang w:eastAsia="it-IT"/>
        </w:rPr>
        <w:t>ingrazia</w:t>
      </w:r>
      <w:r w:rsidRPr="0024216D">
        <w:rPr>
          <w:rFonts w:asciiTheme="minorHAnsi" w:eastAsia="Times New Roman" w:hAnsiTheme="minorHAnsi" w:cstheme="minorHAnsi"/>
          <w:color w:val="000000"/>
          <w:lang w:eastAsia="it-IT"/>
        </w:rPr>
        <w:t>re</w:t>
      </w:r>
      <w:r w:rsidR="007B1D68" w:rsidRPr="0024216D">
        <w:rPr>
          <w:rFonts w:asciiTheme="minorHAnsi" w:eastAsia="Times New Roman" w:hAnsiTheme="minorHAnsi" w:cstheme="minorHAnsi"/>
          <w:color w:val="000000"/>
          <w:lang w:eastAsia="it-IT"/>
        </w:rPr>
        <w:t xml:space="preserve"> i docenti e le famiglie per la consueta collaborazione</w:t>
      </w:r>
      <w:r w:rsidRPr="0024216D">
        <w:rPr>
          <w:rFonts w:asciiTheme="minorHAnsi" w:eastAsia="Times New Roman" w:hAnsiTheme="minorHAnsi" w:cstheme="minorHAnsi"/>
          <w:color w:val="000000"/>
          <w:lang w:eastAsia="it-IT"/>
        </w:rPr>
        <w:t xml:space="preserve">, </w:t>
      </w:r>
      <w:r w:rsidR="00C556A9" w:rsidRPr="0024216D">
        <w:rPr>
          <w:rFonts w:asciiTheme="minorHAnsi" w:eastAsia="Times New Roman" w:hAnsiTheme="minorHAnsi" w:cstheme="minorHAnsi"/>
          <w:color w:val="000000"/>
          <w:lang w:eastAsia="it-IT"/>
        </w:rPr>
        <w:t>si porgono i più Cordiali Saluti</w:t>
      </w:r>
    </w:p>
    <w:p w14:paraId="482D2C3C" w14:textId="4270FD86" w:rsidR="00120075" w:rsidRPr="0024216D" w:rsidRDefault="00120075" w:rsidP="0024216D">
      <w:pPr>
        <w:autoSpaceDE/>
        <w:autoSpaceDN/>
        <w:spacing w:before="372"/>
        <w:rPr>
          <w:rFonts w:asciiTheme="minorHAnsi" w:eastAsia="Times New Roman" w:hAnsiTheme="minorHAnsi" w:cstheme="minorHAnsi"/>
          <w:color w:val="000000"/>
          <w:lang w:eastAsia="it-IT"/>
        </w:rPr>
      </w:pPr>
    </w:p>
    <w:p w14:paraId="4DFFE451" w14:textId="03BADDF7" w:rsidR="00626F51" w:rsidRPr="00E045F0" w:rsidRDefault="00120075" w:rsidP="00626F51">
      <w:pPr>
        <w:jc w:val="center"/>
        <w:rPr>
          <w:rFonts w:asciiTheme="minorHAnsi" w:hAnsiTheme="minorHAnsi" w:cstheme="minorHAnsi"/>
        </w:rPr>
      </w:pPr>
      <w:r w:rsidRPr="00120075">
        <w:rPr>
          <w:rFonts w:asciiTheme="minorHAnsi" w:hAnsiTheme="minorHAnsi" w:cstheme="minorHAnsi"/>
          <w:noProof/>
        </w:rPr>
        <w:drawing>
          <wp:anchor distT="0" distB="0" distL="114300" distR="114300" simplePos="0" relativeHeight="251672576" behindDoc="1" locked="0" layoutInCell="1" allowOverlap="1" wp14:anchorId="776DBE5F" wp14:editId="13E5FD45">
            <wp:simplePos x="0" y="0"/>
            <wp:positionH relativeFrom="column">
              <wp:posOffset>3514476</wp:posOffset>
            </wp:positionH>
            <wp:positionV relativeFrom="paragraph">
              <wp:posOffset>161869</wp:posOffset>
            </wp:positionV>
            <wp:extent cx="1515600" cy="828000"/>
            <wp:effectExtent l="0" t="0" r="8890" b="0"/>
            <wp:wrapNone/>
            <wp:docPr id="1779006827" name="Immagin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600" cy="828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1042" w:rsidRPr="00E045F0">
        <w:rPr>
          <w:rFonts w:asciiTheme="minorHAnsi" w:hAnsiTheme="minorHAnsi" w:cstheme="minorHAnsi"/>
          <w:noProof/>
        </w:rPr>
        <mc:AlternateContent>
          <mc:Choice Requires="wps">
            <w:drawing>
              <wp:anchor distT="0" distB="0" distL="114300" distR="114300" simplePos="0" relativeHeight="251629568" behindDoc="0" locked="0" layoutInCell="1" allowOverlap="1" wp14:anchorId="1416B424" wp14:editId="3149212E">
                <wp:simplePos x="0" y="0"/>
                <wp:positionH relativeFrom="column">
                  <wp:posOffset>-12065</wp:posOffset>
                </wp:positionH>
                <wp:positionV relativeFrom="paragraph">
                  <wp:posOffset>133985</wp:posOffset>
                </wp:positionV>
                <wp:extent cx="6158230" cy="4445"/>
                <wp:effectExtent l="0" t="0" r="13970" b="14605"/>
                <wp:wrapNone/>
                <wp:docPr id="1229136787" name="Connettore dirit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 flipV="1">
                          <a:off x="0" y="0"/>
                          <a:ext cx="6158230" cy="4445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ei="http://schemas.microsoft.com/office/word/2026/wordml/cei">
            <w:pict>
              <v:line w14:anchorId="4F3A3183" id="Connettore diritto 1" o:spid="_x0000_s1026" style="position:absolute;flip:y;z-index:2516295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.95pt,10.55pt" to="483.95pt,10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" strokecolor="#4472c4 [3204]" strokeweight=".5pt">
                <v:stroke joinstyle="miter"/>
                <o:lock v:ext="edit" shapetype="f"/>
              </v:line>
            </w:pict>
          </mc:Fallback>
        </mc:AlternateContent>
      </w:r>
    </w:p>
    <w:p w14:paraId="6CE6DD1A" w14:textId="44276D1F" w:rsidR="00626F51" w:rsidRPr="00E045F0" w:rsidRDefault="006022F8" w:rsidP="00422826">
      <w:pPr>
        <w:spacing w:line="223" w:lineRule="exact"/>
        <w:ind w:right="17"/>
        <w:jc w:val="right"/>
        <w:rPr>
          <w:rFonts w:asciiTheme="minorHAnsi" w:hAnsiTheme="minorHAnsi" w:cstheme="minorHAnsi"/>
          <w:iCs/>
        </w:rPr>
      </w:pPr>
      <w:bookmarkStart w:id="0" w:name="_Hlk150925523"/>
      <w:bookmarkStart w:id="1" w:name="_Hlk150925524"/>
      <w:r w:rsidRPr="00E045F0">
        <w:rPr>
          <w:rFonts w:asciiTheme="minorHAnsi" w:hAnsiTheme="minorHAnsi" w:cstheme="minorHAnsi"/>
          <w:iCs/>
        </w:rPr>
        <w:t>Il</w:t>
      </w:r>
      <w:r w:rsidR="00626F51" w:rsidRPr="00E045F0">
        <w:rPr>
          <w:rFonts w:asciiTheme="minorHAnsi" w:hAnsiTheme="minorHAnsi" w:cstheme="minorHAnsi"/>
          <w:iCs/>
        </w:rPr>
        <w:t xml:space="preserve"> Dirigente</w:t>
      </w:r>
      <w:r w:rsidR="00511042" w:rsidRPr="00E045F0">
        <w:rPr>
          <w:rFonts w:asciiTheme="minorHAnsi" w:hAnsiTheme="minorHAnsi" w:cstheme="minorHAnsi"/>
          <w:iCs/>
        </w:rPr>
        <w:t xml:space="preserve"> </w:t>
      </w:r>
      <w:r w:rsidR="00626F51" w:rsidRPr="00E045F0">
        <w:rPr>
          <w:rFonts w:asciiTheme="minorHAnsi" w:hAnsiTheme="minorHAnsi" w:cstheme="minorHAnsi"/>
          <w:iCs/>
        </w:rPr>
        <w:t>Scolastic</w:t>
      </w:r>
      <w:r w:rsidRPr="00E045F0">
        <w:rPr>
          <w:rFonts w:asciiTheme="minorHAnsi" w:hAnsiTheme="minorHAnsi" w:cstheme="minorHAnsi"/>
          <w:iCs/>
        </w:rPr>
        <w:t>o</w:t>
      </w:r>
    </w:p>
    <w:p w14:paraId="6FBD31F1" w14:textId="19C3C680" w:rsidR="00626F51" w:rsidRDefault="006022F8" w:rsidP="00626F51">
      <w:pPr>
        <w:ind w:right="17"/>
        <w:jc w:val="right"/>
        <w:rPr>
          <w:rFonts w:asciiTheme="minorHAnsi" w:hAnsiTheme="minorHAnsi" w:cstheme="minorHAnsi"/>
          <w:b/>
          <w:bCs/>
          <w:iCs/>
        </w:rPr>
      </w:pPr>
      <w:r w:rsidRPr="00E045F0">
        <w:rPr>
          <w:rFonts w:asciiTheme="minorHAnsi" w:hAnsiTheme="minorHAnsi" w:cstheme="minorHAnsi"/>
          <w:b/>
          <w:bCs/>
          <w:iCs/>
        </w:rPr>
        <w:t>Dott. Marco Lupo</w:t>
      </w:r>
    </w:p>
    <w:bookmarkEnd w:id="0"/>
    <w:bookmarkEnd w:id="1"/>
    <w:p w14:paraId="7218BF6D" w14:textId="77777777" w:rsidR="002613BD" w:rsidRDefault="00624F49" w:rsidP="00624F49">
      <w:pPr>
        <w:ind w:left="20"/>
        <w:jc w:val="right"/>
        <w:rPr>
          <w:i/>
          <w:sz w:val="12"/>
        </w:rPr>
      </w:pPr>
      <w:r>
        <w:rPr>
          <w:i/>
          <w:sz w:val="12"/>
        </w:rPr>
        <w:t>(Firma autografa sostituita a mezzo stampa,</w:t>
      </w:r>
    </w:p>
    <w:p w14:paraId="2112BDF8" w14:textId="2548BA1D" w:rsidR="00624F49" w:rsidRDefault="00624F49" w:rsidP="00624F49">
      <w:pPr>
        <w:ind w:left="20"/>
        <w:jc w:val="right"/>
        <w:rPr>
          <w:i/>
          <w:sz w:val="12"/>
        </w:rPr>
      </w:pPr>
      <w:r>
        <w:rPr>
          <w:i/>
          <w:sz w:val="12"/>
        </w:rPr>
        <w:t xml:space="preserve">ai sensi dell'art. 3, comma 2, del </w:t>
      </w:r>
      <w:proofErr w:type="spellStart"/>
      <w:r>
        <w:rPr>
          <w:i/>
          <w:sz w:val="12"/>
        </w:rPr>
        <w:t>D.Lgs.</w:t>
      </w:r>
      <w:proofErr w:type="spellEnd"/>
      <w:r>
        <w:rPr>
          <w:i/>
          <w:sz w:val="12"/>
        </w:rPr>
        <w:t xml:space="preserve"> 39/93)</w:t>
      </w:r>
    </w:p>
    <w:p w14:paraId="4831E25C" w14:textId="78DE4C69" w:rsidR="00626F51" w:rsidRPr="00B6495D" w:rsidRDefault="00626F51" w:rsidP="00626F51">
      <w:pPr>
        <w:ind w:left="20"/>
        <w:jc w:val="right"/>
        <w:rPr>
          <w:rFonts w:asciiTheme="minorHAnsi" w:hAnsiTheme="minorHAnsi" w:cstheme="minorHAnsi"/>
          <w:i/>
          <w:sz w:val="16"/>
          <w:szCs w:val="16"/>
        </w:rPr>
      </w:pPr>
    </w:p>
    <w:sectPr w:rsidR="00626F51" w:rsidRPr="00B6495D" w:rsidSect="00AB1A8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57536" w14:textId="77777777" w:rsidR="00F2714C" w:rsidRDefault="00F2714C" w:rsidP="00626F51">
      <w:r>
        <w:separator/>
      </w:r>
    </w:p>
  </w:endnote>
  <w:endnote w:type="continuationSeparator" w:id="0">
    <w:p w14:paraId="3D02D5C4" w14:textId="77777777" w:rsidR="00F2714C" w:rsidRDefault="00F2714C" w:rsidP="00626F5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98A007" w14:textId="77777777" w:rsidR="00F2714C" w:rsidRDefault="00F2714C" w:rsidP="00626F51">
      <w:r>
        <w:separator/>
      </w:r>
    </w:p>
  </w:footnote>
  <w:footnote w:type="continuationSeparator" w:id="0">
    <w:p w14:paraId="45057D80" w14:textId="77777777" w:rsidR="00F2714C" w:rsidRDefault="00F2714C" w:rsidP="00626F5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5457A8"/>
    <w:multiLevelType w:val="hybridMultilevel"/>
    <w:tmpl w:val="3BA6A5A6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355EE8"/>
    <w:multiLevelType w:val="hybridMultilevel"/>
    <w:tmpl w:val="BFDAC982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FB040A"/>
    <w:multiLevelType w:val="hybridMultilevel"/>
    <w:tmpl w:val="3BA6A5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4D56642"/>
    <w:multiLevelType w:val="hybridMultilevel"/>
    <w:tmpl w:val="97FAFA0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DA16257"/>
    <w:multiLevelType w:val="hybridMultilevel"/>
    <w:tmpl w:val="EDC8A0F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22D3F6E"/>
    <w:multiLevelType w:val="hybridMultilevel"/>
    <w:tmpl w:val="3BA6A5A6"/>
    <w:lvl w:ilvl="0" w:tplc="FFFFFFFF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2B5489"/>
    <w:multiLevelType w:val="hybridMultilevel"/>
    <w:tmpl w:val="CCAC809A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9533DA0"/>
    <w:multiLevelType w:val="multilevel"/>
    <w:tmpl w:val="E0A22476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530413400">
    <w:abstractNumId w:val="7"/>
  </w:num>
  <w:num w:numId="2" w16cid:durableId="628633028">
    <w:abstractNumId w:val="6"/>
  </w:num>
  <w:num w:numId="3" w16cid:durableId="681853701">
    <w:abstractNumId w:val="4"/>
  </w:num>
  <w:num w:numId="4" w16cid:durableId="121921516">
    <w:abstractNumId w:val="0"/>
  </w:num>
  <w:num w:numId="5" w16cid:durableId="323632434">
    <w:abstractNumId w:val="1"/>
  </w:num>
  <w:num w:numId="6" w16cid:durableId="713776915">
    <w:abstractNumId w:val="5"/>
  </w:num>
  <w:num w:numId="7" w16cid:durableId="649215454">
    <w:abstractNumId w:val="2"/>
  </w:num>
  <w:num w:numId="8" w16cid:durableId="85715699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1042"/>
    <w:rsid w:val="00004451"/>
    <w:rsid w:val="00005FB9"/>
    <w:rsid w:val="000179F4"/>
    <w:rsid w:val="00042D50"/>
    <w:rsid w:val="00053147"/>
    <w:rsid w:val="0006679B"/>
    <w:rsid w:val="000A5D96"/>
    <w:rsid w:val="000B68DB"/>
    <w:rsid w:val="0011199C"/>
    <w:rsid w:val="00120075"/>
    <w:rsid w:val="00125D38"/>
    <w:rsid w:val="001374CD"/>
    <w:rsid w:val="00152B23"/>
    <w:rsid w:val="001849B2"/>
    <w:rsid w:val="001E39DF"/>
    <w:rsid w:val="00211C24"/>
    <w:rsid w:val="00233CF5"/>
    <w:rsid w:val="0024216D"/>
    <w:rsid w:val="00243930"/>
    <w:rsid w:val="002613BD"/>
    <w:rsid w:val="00284E26"/>
    <w:rsid w:val="0028636D"/>
    <w:rsid w:val="00291ADC"/>
    <w:rsid w:val="002A056E"/>
    <w:rsid w:val="002C64D3"/>
    <w:rsid w:val="003317B2"/>
    <w:rsid w:val="00347BCC"/>
    <w:rsid w:val="003714AF"/>
    <w:rsid w:val="003A715D"/>
    <w:rsid w:val="00422826"/>
    <w:rsid w:val="004247C7"/>
    <w:rsid w:val="00477FCA"/>
    <w:rsid w:val="00492EFE"/>
    <w:rsid w:val="004955FD"/>
    <w:rsid w:val="004A0A1B"/>
    <w:rsid w:val="004A51D7"/>
    <w:rsid w:val="004A5FB9"/>
    <w:rsid w:val="004C4BA0"/>
    <w:rsid w:val="004D0126"/>
    <w:rsid w:val="0050667E"/>
    <w:rsid w:val="00511042"/>
    <w:rsid w:val="005359D7"/>
    <w:rsid w:val="00586BC0"/>
    <w:rsid w:val="005A4275"/>
    <w:rsid w:val="005B602E"/>
    <w:rsid w:val="005C0056"/>
    <w:rsid w:val="005C16A0"/>
    <w:rsid w:val="005C1BA6"/>
    <w:rsid w:val="006022F8"/>
    <w:rsid w:val="00624F49"/>
    <w:rsid w:val="00626F51"/>
    <w:rsid w:val="00650AF2"/>
    <w:rsid w:val="00663AB4"/>
    <w:rsid w:val="0068076C"/>
    <w:rsid w:val="007561B5"/>
    <w:rsid w:val="0076356A"/>
    <w:rsid w:val="007975D1"/>
    <w:rsid w:val="007B1D68"/>
    <w:rsid w:val="007B34A4"/>
    <w:rsid w:val="0081249F"/>
    <w:rsid w:val="00813E95"/>
    <w:rsid w:val="00824CB9"/>
    <w:rsid w:val="00825F96"/>
    <w:rsid w:val="00845DAA"/>
    <w:rsid w:val="0085078F"/>
    <w:rsid w:val="008821C2"/>
    <w:rsid w:val="00897B0D"/>
    <w:rsid w:val="008D548A"/>
    <w:rsid w:val="008E0698"/>
    <w:rsid w:val="008E321C"/>
    <w:rsid w:val="008F0232"/>
    <w:rsid w:val="008F666A"/>
    <w:rsid w:val="00990B95"/>
    <w:rsid w:val="00993FF4"/>
    <w:rsid w:val="009A20A0"/>
    <w:rsid w:val="00A00D66"/>
    <w:rsid w:val="00A07514"/>
    <w:rsid w:val="00A9647E"/>
    <w:rsid w:val="00AA0B00"/>
    <w:rsid w:val="00AA2591"/>
    <w:rsid w:val="00AB1A82"/>
    <w:rsid w:val="00AC4F28"/>
    <w:rsid w:val="00AF1258"/>
    <w:rsid w:val="00B031BF"/>
    <w:rsid w:val="00B107DD"/>
    <w:rsid w:val="00B25A54"/>
    <w:rsid w:val="00B35AD7"/>
    <w:rsid w:val="00B57B01"/>
    <w:rsid w:val="00B6495D"/>
    <w:rsid w:val="00BC56CB"/>
    <w:rsid w:val="00BD767D"/>
    <w:rsid w:val="00C057D8"/>
    <w:rsid w:val="00C455E8"/>
    <w:rsid w:val="00C53C9E"/>
    <w:rsid w:val="00C556A9"/>
    <w:rsid w:val="00C91B5E"/>
    <w:rsid w:val="00CD07D6"/>
    <w:rsid w:val="00D223FD"/>
    <w:rsid w:val="00D33F48"/>
    <w:rsid w:val="00D54D3C"/>
    <w:rsid w:val="00DA764F"/>
    <w:rsid w:val="00E045F0"/>
    <w:rsid w:val="00E40EE6"/>
    <w:rsid w:val="00E4559B"/>
    <w:rsid w:val="00E86697"/>
    <w:rsid w:val="00EB0A55"/>
    <w:rsid w:val="00EB2775"/>
    <w:rsid w:val="00ED334E"/>
    <w:rsid w:val="00F076EE"/>
    <w:rsid w:val="00F2714C"/>
    <w:rsid w:val="00F5409D"/>
    <w:rsid w:val="00F574B9"/>
    <w:rsid w:val="00F72AB1"/>
    <w:rsid w:val="00F76650"/>
    <w:rsid w:val="00F82BC9"/>
    <w:rsid w:val="00F863E0"/>
    <w:rsid w:val="00FE262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CBDE4"/>
  <w15:docId w15:val="{F51680EE-7B04-46C2-B68A-2B9BEF6B9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223FD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basedOn w:val="Carpredefinitoparagrafo"/>
    <w:uiPriority w:val="99"/>
    <w:unhideWhenUsed/>
    <w:rsid w:val="00626F51"/>
    <w:rPr>
      <w:color w:val="0563C1" w:themeColor="hyperlink"/>
      <w:u w:val="single"/>
    </w:rPr>
  </w:style>
  <w:style w:type="paragraph" w:styleId="Intestazione">
    <w:name w:val="header"/>
    <w:basedOn w:val="Normale"/>
    <w:link w:val="IntestazioneCarattere"/>
    <w:uiPriority w:val="99"/>
    <w:unhideWhenUsed/>
    <w:rsid w:val="00626F51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26F51"/>
    <w:rPr>
      <w:rFonts w:ascii="Calibri" w:eastAsia="Calibri" w:hAnsi="Calibri" w:cs="Calibri"/>
    </w:rPr>
  </w:style>
  <w:style w:type="paragraph" w:styleId="Pidipagina">
    <w:name w:val="footer"/>
    <w:basedOn w:val="Normale"/>
    <w:link w:val="PidipaginaCarattere"/>
    <w:uiPriority w:val="99"/>
    <w:unhideWhenUsed/>
    <w:rsid w:val="00626F51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626F51"/>
    <w:rPr>
      <w:rFonts w:ascii="Calibri" w:eastAsia="Calibri" w:hAnsi="Calibri" w:cs="Calibri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DA764F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F72AB1"/>
    <w:rPr>
      <w:color w:val="954F72" w:themeColor="followed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511042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C91B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foelenco">
    <w:name w:val="List Paragraph"/>
    <w:basedOn w:val="Normale"/>
    <w:uiPriority w:val="34"/>
    <w:qFormat/>
    <w:rsid w:val="008507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4991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48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hyperlink" Target="mailto:ENIC816006@PEC.istruzione.it" TargetMode="Externa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19" Type="http://schemas.openxmlformats.org/officeDocument/2006/relationships/hyperlink" Target="https://icregalbuto.edu.it/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E:\REGALBUTO\Carta%20Intestata%20IC%20G.F.%20Ingrassia%20Qr%20Code%20-%20DEFINITIVO%20-%20Senza%20filigrana.dotx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297029-D78F-4552-A37A-338D380024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Carta Intestata IC G.F. Ingrassia Qr Code - DEFINITIVO - Senza filigrana</Template>
  <TotalTime>6</TotalTime>
  <Pages>2</Pages>
  <Words>396</Words>
  <Characters>2263</Characters>
  <Application>Microsoft Office Word</Application>
  <DocSecurity>0</DocSecurity>
  <Lines>18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Marco Lupo</dc:creator>
  <cp:lastModifiedBy>Marco Lupo</cp:lastModifiedBy>
  <cp:revision>2</cp:revision>
  <dcterms:created xsi:type="dcterms:W3CDTF">2026-09-09T11:04:00Z</dcterms:created>
  <dcterms:modified xsi:type="dcterms:W3CDTF">2026-09-09T11:04:00Z</dcterms:modified>
</cp:coreProperties>
</file>