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56C12" w14:textId="3E6CDE5C" w:rsidR="00626F51" w:rsidRDefault="00511042" w:rsidP="006022F8">
      <w:pPr>
        <w:jc w:val="right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B89E787" wp14:editId="5DBD337B">
                <wp:simplePos x="0" y="0"/>
                <wp:positionH relativeFrom="column">
                  <wp:posOffset>-567690</wp:posOffset>
                </wp:positionH>
                <wp:positionV relativeFrom="paragraph">
                  <wp:posOffset>-795020</wp:posOffset>
                </wp:positionV>
                <wp:extent cx="7219950" cy="1202690"/>
                <wp:effectExtent l="0" t="0" r="0" b="0"/>
                <wp:wrapNone/>
                <wp:docPr id="1742559012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9950" cy="1202690"/>
                          <a:chOff x="0" y="0"/>
                          <a:chExt cx="7219633" cy="1202690"/>
                        </a:xfrm>
                      </wpg:grpSpPr>
                      <pic:pic xmlns:pic="http://schemas.openxmlformats.org/drawingml/2006/picture">
                        <pic:nvPicPr>
                          <pic:cNvPr id="1133892970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385763"/>
                            <a:ext cx="2368550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109086" name="Immagine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5863" y="7620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898633" name="Elemento grafico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275" y="419100"/>
                            <a:ext cx="6858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614833" name="Elemento grafico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1202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940172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013" y="71438"/>
                            <a:ext cx="102362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E77949" id="Gruppo 5" o:spid="_x0000_s1026" style="position:absolute;margin-left:-44.7pt;margin-top:-62.6pt;width:568.5pt;height:94.7pt;z-index:-251644928" coordsize="72196,120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1.jpeg" o:spid="_x0000_s1027" type="#_x0000_t75" style="position:absolute;left:24860;top:3857;width:23685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">
                  <v:imagedata r:id="rId12" o:title=""/>
                </v:shape>
                <v:shape id="Immagine 16" o:spid="_x0000_s1028" type="#_x0000_t75" style="position:absolute;left:49958;top:762;width:9754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">
                  <v:imagedata r:id="rId13" o:title=""/>
                </v:shape>
                <v:shape id="Elemento grafico 19" o:spid="_x0000_s1029" type="#_x0000_t75" style="position:absolute;left:14382;top:4191;width:685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">
                  <v:imagedata r:id="rId14" o:title=""/>
                </v:shape>
                <v:shape id="Elemento grafico 5" o:spid="_x0000_s1030" type="#_x0000_t75" style="position:absolute;width:12026;height:1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">
                  <v:imagedata r:id="rId15" o:title=""/>
                </v:shape>
                <v:shape id="Immagine 3" o:spid="_x0000_s1031" type="#_x0000_t75" style="position:absolute;left:61960;top:714;width:10236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">
                  <v:imagedata r:id="rId16" o:title=""/>
                </v:shape>
              </v:group>
            </w:pict>
          </mc:Fallback>
        </mc:AlternateContent>
      </w:r>
    </w:p>
    <w:p w14:paraId="133FCB01" w14:textId="77777777" w:rsidR="00626F51" w:rsidRDefault="00626F51" w:rsidP="00626F51">
      <w:pPr>
        <w:jc w:val="center"/>
      </w:pPr>
    </w:p>
    <w:p w14:paraId="115B9E63" w14:textId="77777777" w:rsidR="00DA764F" w:rsidRPr="00DA764F" w:rsidRDefault="00DA764F" w:rsidP="00DA764F">
      <w:pPr>
        <w:jc w:val="center"/>
        <w:rPr>
          <w:b/>
          <w:color w:val="006FC0"/>
        </w:rPr>
      </w:pPr>
      <w:r w:rsidRPr="00DA764F">
        <w:rPr>
          <w:b/>
          <w:color w:val="006FC0"/>
        </w:rPr>
        <w:t>ISTITUTO COMPRENSIVO STATALE “G.F. INGRASSIA”</w:t>
      </w:r>
    </w:p>
    <w:p w14:paraId="02D7F836" w14:textId="77777777" w:rsidR="00DA764F" w:rsidRPr="00DA764F" w:rsidRDefault="00DA764F" w:rsidP="00DA764F">
      <w:pPr>
        <w:jc w:val="center"/>
        <w:rPr>
          <w:bCs/>
          <w:color w:val="006FC0"/>
        </w:rPr>
      </w:pPr>
      <w:r w:rsidRPr="00DA764F">
        <w:rPr>
          <w:bCs/>
          <w:color w:val="006FC0"/>
        </w:rPr>
        <w:t xml:space="preserve">Scuola dell’Infanzia - Scuola primaria - Scuola secondaria di </w:t>
      </w:r>
      <w:r>
        <w:rPr>
          <w:bCs/>
          <w:color w:val="006FC0"/>
        </w:rPr>
        <w:t>primo</w:t>
      </w:r>
      <w:r w:rsidRPr="00DA764F">
        <w:rPr>
          <w:bCs/>
          <w:color w:val="006FC0"/>
        </w:rPr>
        <w:t xml:space="preserve"> grado a indirizzo musicale</w:t>
      </w:r>
    </w:p>
    <w:p w14:paraId="3DA35ECF" w14:textId="73DC6194" w:rsidR="00DA764F" w:rsidRPr="000457F4" w:rsidRDefault="00DA764F" w:rsidP="00DA764F">
      <w:pPr>
        <w:jc w:val="center"/>
        <w:rPr>
          <w:bCs/>
          <w:color w:val="006FC0"/>
        </w:rPr>
      </w:pPr>
      <w:r w:rsidRPr="00DA764F">
        <w:rPr>
          <w:bCs/>
          <w:color w:val="006FC0"/>
        </w:rPr>
        <w:t>Via Mons. Piemonte, 2 - 94017 REGALBUTO (EN)</w:t>
      </w:r>
      <w:r w:rsidR="00511042">
        <w:rPr>
          <w:bCs/>
          <w:color w:val="006FC0"/>
        </w:rPr>
        <w:t xml:space="preserve">  </w:t>
      </w:r>
      <w:r w:rsidRPr="000457F4">
        <w:rPr>
          <w:bCs/>
          <w:color w:val="006FC0"/>
        </w:rPr>
        <w:t>Tel./fax 0935/910031 ENIC816006 C.F. 80002480863</w:t>
      </w:r>
    </w:p>
    <w:p w14:paraId="3F78EF89" w14:textId="77777777" w:rsidR="00B57B01" w:rsidRDefault="00DA764F" w:rsidP="00DA764F">
      <w:pPr>
        <w:jc w:val="center"/>
        <w:rPr>
          <w:bCs/>
          <w:color w:val="006FC0"/>
        </w:rPr>
      </w:pPr>
      <w:r w:rsidRPr="00DA764F">
        <w:rPr>
          <w:bCs/>
          <w:color w:val="006FC0"/>
        </w:rPr>
        <w:t xml:space="preserve">Cod. </w:t>
      </w:r>
      <w:r w:rsidR="004247C7">
        <w:rPr>
          <w:bCs/>
          <w:color w:val="006FC0"/>
        </w:rPr>
        <w:t>I</w:t>
      </w:r>
      <w:r w:rsidRPr="00DA764F">
        <w:rPr>
          <w:bCs/>
          <w:color w:val="006FC0"/>
        </w:rPr>
        <w:t xml:space="preserve">PA: istsc_enic816006 – Cod. Univoco: UFEIH0 </w:t>
      </w:r>
    </w:p>
    <w:p w14:paraId="58172D1B" w14:textId="3C110D84" w:rsidR="00626F51" w:rsidRPr="00B57B01" w:rsidRDefault="00DA764F" w:rsidP="00F72AB1">
      <w:pPr>
        <w:jc w:val="center"/>
        <w:rPr>
          <w:bCs/>
          <w:color w:val="0562C1"/>
          <w:u w:val="single" w:color="0562C1"/>
        </w:rPr>
      </w:pPr>
      <w:r w:rsidRPr="00DA764F">
        <w:rPr>
          <w:bCs/>
          <w:color w:val="006FC0"/>
        </w:rPr>
        <w:t xml:space="preserve">E-mail: ENIC816006@istruzione.it PEC: </w:t>
      </w:r>
      <w:hyperlink r:id="rId17" w:history="1">
        <w:r w:rsidR="00511042" w:rsidRPr="009D376E">
          <w:rPr>
            <w:rStyle w:val="Collegamentoipertestuale"/>
            <w:bCs/>
          </w:rPr>
          <w:t>ENIC816006@PEC.istruzione.it</w:t>
        </w:r>
      </w:hyperlink>
      <w:r w:rsidR="00511042">
        <w:rPr>
          <w:bCs/>
          <w:color w:val="006FC0"/>
        </w:rPr>
        <w:t xml:space="preserve">  </w:t>
      </w:r>
      <w:hyperlink r:id="rId18" w:history="1">
        <w:r w:rsidR="00F72AB1" w:rsidRPr="00F72AB1">
          <w:rPr>
            <w:rStyle w:val="Collegamentoipertestuale"/>
            <w:bCs/>
          </w:rPr>
          <w:t>https://icregalbuto.edu.it</w:t>
        </w:r>
        <w:r w:rsidR="00511042">
          <w:rPr>
            <w:rStyle w:val="Collegamentoipertestuale"/>
            <w:bCs/>
            <w:noProof/>
            <w:sz w:val="18"/>
            <w:lang w:eastAsia="it-IT"/>
          </w:rPr>
          <mc:AlternateContent>
            <mc:Choice Requires="wps">
              <w:drawing>
                <wp:anchor distT="0" distB="0" distL="114300" distR="114300" simplePos="0" relativeHeight="251628544" behindDoc="1" locked="0" layoutInCell="1" allowOverlap="1" wp14:anchorId="4483EC8D" wp14:editId="15A02751">
                  <wp:simplePos x="0" y="0"/>
                  <wp:positionH relativeFrom="margin">
                    <wp:posOffset>-396240</wp:posOffset>
                  </wp:positionH>
                  <wp:positionV relativeFrom="paragraph">
                    <wp:posOffset>205105</wp:posOffset>
                  </wp:positionV>
                  <wp:extent cx="6800850" cy="11430"/>
                  <wp:effectExtent l="19050" t="19050" r="0" b="7620"/>
                  <wp:wrapNone/>
                  <wp:docPr id="282012441" name="Connettore diritt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6800850" cy="114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025A2130" id="Connettore diritto 3" o:spid="_x0000_s1026" style="position:absolute;flip:y;z-index:-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1.2pt,16.15pt" to="504.3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" strokecolor="#5b9bd4" strokeweight="3pt">
                  <w10:wrap anchorx="margin"/>
                </v:line>
              </w:pict>
            </mc:Fallback>
          </mc:AlternateContent>
        </w:r>
      </w:hyperlink>
    </w:p>
    <w:p w14:paraId="0C2A3A9B" w14:textId="77777777" w:rsidR="00422826" w:rsidRDefault="00422826" w:rsidP="00813E95">
      <w:pPr>
        <w:tabs>
          <w:tab w:val="left" w:pos="1325"/>
        </w:tabs>
      </w:pPr>
    </w:p>
    <w:p w14:paraId="4B16FEF6" w14:textId="77777777" w:rsidR="00B031BF" w:rsidRDefault="00B031BF" w:rsidP="00B031BF"/>
    <w:p w14:paraId="20EDF492" w14:textId="77777777" w:rsidR="000457F4" w:rsidRP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 w:rsidRPr="000457F4">
        <w:rPr>
          <w:sz w:val="24"/>
          <w:szCs w:val="24"/>
          <w:u w:color="000000"/>
        </w:rPr>
        <w:t>(</w:t>
      </w: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 xml:space="preserve">Allegato 1) </w:t>
      </w:r>
      <w:r w:rsidRPr="000457F4">
        <w:rPr>
          <w:rFonts w:eastAsia="Garamond"/>
          <w:b/>
          <w:color w:val="000000"/>
          <w:kern w:val="3"/>
          <w:sz w:val="24"/>
          <w:szCs w:val="24"/>
          <w:u w:color="000000"/>
          <w:lang w:eastAsia="it-IT"/>
        </w:rPr>
        <w:t>CONSENSO DA RESTITUIRE ALLA SCUOLA</w:t>
      </w:r>
    </w:p>
    <w:p w14:paraId="63CC5789" w14:textId="77777777" w:rsidR="000457F4" w:rsidRP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</w:p>
    <w:p w14:paraId="2F67D93B" w14:textId="77777777" w:rsidR="000457F4" w:rsidRP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Il/La sottoscritto/a ……………………………………………..…………………………..…………</w:t>
      </w:r>
    </w:p>
    <w:p w14:paraId="3E056A8D" w14:textId="77777777" w:rsidR="000457F4" w:rsidRP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Identificato/a mediante documento …………………………… n. ……………………..……………</w:t>
      </w:r>
    </w:p>
    <w:p w14:paraId="70D56CF3" w14:textId="77777777" w:rsidR="000457F4" w:rsidRP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madre/padre/genitore1/tutore del/della minorenne ………………………………………………….</w:t>
      </w:r>
    </w:p>
    <w:p w14:paraId="46C19C4A" w14:textId="77777777" w:rsidR="000457F4" w:rsidRP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Classe………………………………nata/o a ..........................……..……………………………………</w:t>
      </w:r>
    </w:p>
    <w:p w14:paraId="0C95A006" w14:textId="1A2935DB" w:rsidR="000457F4" w:rsidRP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il ____/_____/______ e residente a…................................................................................................</w:t>
      </w:r>
    </w:p>
    <w:p w14:paraId="6328B130" w14:textId="77777777" w:rsidR="000457F4" w:rsidRP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in via/piazza ………...………………………….............................................................................n.…............</w:t>
      </w:r>
    </w:p>
    <w:p w14:paraId="2B226252" w14:textId="2D3AF4C3" w:rsidR="000457F4" w:rsidRP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chiede con piena consapevolezza di accedere alle presta</w:t>
      </w:r>
      <w:r w:rsidR="006A3692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zioni professionali rese dalla D</w:t>
      </w: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 xml:space="preserve">ott.ssa </w:t>
      </w:r>
      <w:r w:rsidR="00CD7A8D" w:rsidRPr="00601C5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 xml:space="preserve">Chiara </w:t>
      </w:r>
      <w:r w:rsidR="00601C54" w:rsidRPr="00601C5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NAPOLI</w:t>
      </w:r>
      <w:r w:rsidR="00CD7A8D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 xml:space="preserve"> </w:t>
      </w: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presso lo Sportello di ascolto</w:t>
      </w:r>
      <w:r w:rsidR="006A3692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 xml:space="preserve"> presso questo istituto</w:t>
      </w: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 xml:space="preserve">. </w:t>
      </w:r>
    </w:p>
    <w:p w14:paraId="61229C22" w14:textId="77777777" w:rsid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Dichiara, inoltre, di avere acquisito in data odierna le informazioni relative al trattamento dei dati fornite dal titolare ai sensi dell’Art. 13 del codice della privacy e del Regolamento Europeo 679/2016.</w:t>
      </w:r>
    </w:p>
    <w:p w14:paraId="6E07FB8E" w14:textId="445813A4" w:rsidR="00BA7042" w:rsidRPr="000457F4" w:rsidRDefault="00BA7042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Si allega copia del documento di identità.</w:t>
      </w:r>
      <w:bookmarkStart w:id="0" w:name="_GoBack"/>
      <w:bookmarkEnd w:id="0"/>
    </w:p>
    <w:p w14:paraId="07CCB4F9" w14:textId="77777777" w:rsidR="000457F4" w:rsidRP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Luogo e data</w:t>
      </w:r>
    </w:p>
    <w:p w14:paraId="49CC988F" w14:textId="77777777" w:rsidR="006A3692" w:rsidRDefault="006A3692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</w:p>
    <w:p w14:paraId="53476828" w14:textId="77777777" w:rsidR="000457F4" w:rsidRPr="000457F4" w:rsidRDefault="000457F4" w:rsidP="000457F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autoSpaceDE/>
        <w:autoSpaceDN/>
        <w:spacing w:line="480" w:lineRule="auto"/>
        <w:jc w:val="both"/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</w:pPr>
      <w:r w:rsidRPr="000457F4">
        <w:rPr>
          <w:rFonts w:eastAsia="Garamond"/>
          <w:color w:val="000000"/>
          <w:kern w:val="3"/>
          <w:sz w:val="24"/>
          <w:szCs w:val="24"/>
          <w:u w:color="000000"/>
          <w:lang w:eastAsia="it-IT"/>
        </w:rPr>
        <w:t>Firma</w:t>
      </w:r>
    </w:p>
    <w:p w14:paraId="5FD8D04B" w14:textId="77777777" w:rsidR="00422826" w:rsidRPr="00CD7A8D" w:rsidRDefault="00422826" w:rsidP="000457F4">
      <w:pPr>
        <w:rPr>
          <w:sz w:val="24"/>
          <w:szCs w:val="24"/>
        </w:rPr>
      </w:pPr>
    </w:p>
    <w:p w14:paraId="7795C1BD" w14:textId="77777777" w:rsidR="00422826" w:rsidRPr="00CD7A8D" w:rsidRDefault="00422826" w:rsidP="00626F51">
      <w:pPr>
        <w:jc w:val="center"/>
        <w:rPr>
          <w:sz w:val="24"/>
          <w:szCs w:val="24"/>
        </w:rPr>
      </w:pPr>
    </w:p>
    <w:p w14:paraId="4831E25C" w14:textId="137259DC" w:rsidR="00626F51" w:rsidRPr="005359D7" w:rsidRDefault="00626F51" w:rsidP="000457F4">
      <w:pPr>
        <w:ind w:left="20"/>
        <w:jc w:val="center"/>
        <w:rPr>
          <w:i/>
          <w:sz w:val="16"/>
          <w:szCs w:val="16"/>
        </w:rPr>
      </w:pPr>
    </w:p>
    <w:sectPr w:rsidR="00626F51" w:rsidRPr="005359D7" w:rsidSect="00AB1A8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3C3563" w14:textId="77777777" w:rsidR="00FE1CDA" w:rsidRDefault="00FE1CDA" w:rsidP="00626F51">
      <w:r>
        <w:separator/>
      </w:r>
    </w:p>
  </w:endnote>
  <w:endnote w:type="continuationSeparator" w:id="0">
    <w:p w14:paraId="40F3D110" w14:textId="77777777" w:rsidR="00FE1CDA" w:rsidRDefault="00FE1CDA" w:rsidP="00626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FDD327" w14:textId="77777777" w:rsidR="00FE1CDA" w:rsidRDefault="00FE1CDA" w:rsidP="00626F51">
      <w:r>
        <w:separator/>
      </w:r>
    </w:p>
  </w:footnote>
  <w:footnote w:type="continuationSeparator" w:id="0">
    <w:p w14:paraId="21965FEE" w14:textId="77777777" w:rsidR="00FE1CDA" w:rsidRDefault="00FE1CDA" w:rsidP="00626F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042"/>
    <w:rsid w:val="000179F4"/>
    <w:rsid w:val="00042D50"/>
    <w:rsid w:val="000457F4"/>
    <w:rsid w:val="0006679B"/>
    <w:rsid w:val="000B68DB"/>
    <w:rsid w:val="00211C24"/>
    <w:rsid w:val="00243930"/>
    <w:rsid w:val="00284E26"/>
    <w:rsid w:val="002C64D3"/>
    <w:rsid w:val="003546C1"/>
    <w:rsid w:val="00422826"/>
    <w:rsid w:val="004247C7"/>
    <w:rsid w:val="00492EFE"/>
    <w:rsid w:val="004A5FB9"/>
    <w:rsid w:val="004C4BA0"/>
    <w:rsid w:val="004F1096"/>
    <w:rsid w:val="0050667E"/>
    <w:rsid w:val="00511042"/>
    <w:rsid w:val="005359D7"/>
    <w:rsid w:val="005C0056"/>
    <w:rsid w:val="00601C54"/>
    <w:rsid w:val="006022F8"/>
    <w:rsid w:val="00626F51"/>
    <w:rsid w:val="0068076C"/>
    <w:rsid w:val="006A3692"/>
    <w:rsid w:val="00716DFB"/>
    <w:rsid w:val="0076356A"/>
    <w:rsid w:val="0081249F"/>
    <w:rsid w:val="00813E95"/>
    <w:rsid w:val="00825F96"/>
    <w:rsid w:val="008821C2"/>
    <w:rsid w:val="00897B0D"/>
    <w:rsid w:val="008E0698"/>
    <w:rsid w:val="008F0232"/>
    <w:rsid w:val="008F666A"/>
    <w:rsid w:val="00990B95"/>
    <w:rsid w:val="00A9647E"/>
    <w:rsid w:val="00AA2591"/>
    <w:rsid w:val="00AA4A07"/>
    <w:rsid w:val="00AB1A82"/>
    <w:rsid w:val="00AE550D"/>
    <w:rsid w:val="00AF1258"/>
    <w:rsid w:val="00B031BF"/>
    <w:rsid w:val="00B25A54"/>
    <w:rsid w:val="00B35AD7"/>
    <w:rsid w:val="00B57B01"/>
    <w:rsid w:val="00BA7042"/>
    <w:rsid w:val="00BC56CB"/>
    <w:rsid w:val="00C057D8"/>
    <w:rsid w:val="00CD07D6"/>
    <w:rsid w:val="00CD7A8D"/>
    <w:rsid w:val="00DA764F"/>
    <w:rsid w:val="00EB2775"/>
    <w:rsid w:val="00ED334E"/>
    <w:rsid w:val="00F076EE"/>
    <w:rsid w:val="00F5409D"/>
    <w:rsid w:val="00F72AB1"/>
    <w:rsid w:val="00F76650"/>
    <w:rsid w:val="00F82BC9"/>
    <w:rsid w:val="00FE1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FCBD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6F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6F51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26F5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F51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26F5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F51"/>
    <w:rPr>
      <w:rFonts w:ascii="Calibri" w:eastAsia="Calibri" w:hAnsi="Calibri" w:cs="Calibri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A764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72AB1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1104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6F5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6F51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26F5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F51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26F5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F51"/>
    <w:rPr>
      <w:rFonts w:ascii="Calibri" w:eastAsia="Calibri" w:hAnsi="Calibri" w:cs="Calibri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A764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72AB1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11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icregalbuto.edu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ENIC816006@PEC.istruzione.it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EGALBUTO\Carta%20Intestata%20IC%20G.F.%20Ingrassia%20Qr%20Code%20-%20DEFINITIVO%20-%20Senza%20filigran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IC G.F. Ingrassia Qr Code - DEFINITIVO - Senza filigrana</Template>
  <TotalTime>6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Lupo</dc:creator>
  <cp:lastModifiedBy>acer</cp:lastModifiedBy>
  <cp:revision>6</cp:revision>
  <dcterms:created xsi:type="dcterms:W3CDTF">2026-02-24T09:53:00Z</dcterms:created>
  <dcterms:modified xsi:type="dcterms:W3CDTF">2026-03-03T13:11:00Z</dcterms:modified>
</cp:coreProperties>
</file>